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5E8" w:rsidRDefault="00ED45E8">
      <w:pPr>
        <w:rPr>
          <w:sz w:val="32"/>
          <w:szCs w:val="32"/>
        </w:rPr>
      </w:pPr>
    </w:p>
    <w:p w:rsidR="00ED45E8" w:rsidRDefault="00ED45E8">
      <w:pPr>
        <w:spacing w:line="360" w:lineRule="auto"/>
        <w:rPr>
          <w:b/>
          <w:sz w:val="24"/>
        </w:rPr>
      </w:pPr>
    </w:p>
    <w:p w:rsidR="00ED45E8" w:rsidRDefault="00ED45E8">
      <w:pPr>
        <w:spacing w:line="360" w:lineRule="auto"/>
        <w:rPr>
          <w:b/>
          <w:sz w:val="24"/>
        </w:rPr>
      </w:pPr>
    </w:p>
    <w:p w:rsidR="00ED45E8" w:rsidRDefault="00ED45E8">
      <w:pPr>
        <w:spacing w:line="360" w:lineRule="auto"/>
        <w:rPr>
          <w:b/>
          <w:sz w:val="24"/>
        </w:rPr>
      </w:pPr>
    </w:p>
    <w:p w:rsidR="00ED45E8" w:rsidRDefault="00ED45E8" w:rsidP="00EA0639">
      <w:pPr>
        <w:spacing w:line="360" w:lineRule="auto"/>
        <w:jc w:val="center"/>
        <w:rPr>
          <w:rFonts w:ascii="宋体" w:cs="宋体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荣获</w:t>
      </w:r>
      <w:r>
        <w:rPr>
          <w:rFonts w:ascii="宋体" w:hAnsi="宋体" w:cs="宋体" w:hint="eastAsia"/>
          <w:b/>
          <w:sz w:val="28"/>
          <w:szCs w:val="28"/>
        </w:rPr>
        <w:t>中国宋庆龄基金会和世界华人摄影学会授予的</w:t>
      </w:r>
    </w:p>
    <w:p w:rsidR="00ED45E8" w:rsidRDefault="00ED45E8" w:rsidP="00EA0639">
      <w:pPr>
        <w:spacing w:line="360" w:lineRule="auto"/>
        <w:jc w:val="center"/>
        <w:rPr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“热心公益</w:t>
      </w:r>
      <w:r>
        <w:rPr>
          <w:rFonts w:ascii="宋体" w:hAnsi="宋体" w:cs="宋体"/>
          <w:b/>
          <w:sz w:val="28"/>
          <w:szCs w:val="28"/>
        </w:rPr>
        <w:t xml:space="preserve"> </w:t>
      </w:r>
      <w:r>
        <w:rPr>
          <w:rFonts w:ascii="宋体" w:hAnsi="宋体" w:cs="宋体" w:hint="eastAsia"/>
          <w:b/>
          <w:sz w:val="28"/>
          <w:szCs w:val="28"/>
        </w:rPr>
        <w:t>传递爱心”荣誉牌匾</w:t>
      </w:r>
    </w:p>
    <w:p w:rsidR="00ED45E8" w:rsidRDefault="00ED45E8" w:rsidP="00EA0639">
      <w:pPr>
        <w:jc w:val="center"/>
      </w:pPr>
      <w:bookmarkStart w:id="0" w:name="_GoBack"/>
      <w:bookmarkEnd w:id="0"/>
    </w:p>
    <w:p w:rsidR="00ED45E8" w:rsidRDefault="00ED45E8" w:rsidP="00EA0639">
      <w:pPr>
        <w:jc w:val="center"/>
      </w:pPr>
    </w:p>
    <w:p w:rsidR="00ED45E8" w:rsidRDefault="00ED45E8" w:rsidP="00EA0639">
      <w:pPr>
        <w:jc w:val="center"/>
      </w:pPr>
    </w:p>
    <w:p w:rsidR="00ED45E8" w:rsidRDefault="00ED45E8" w:rsidP="00EA0639">
      <w:pPr>
        <w:jc w:val="center"/>
      </w:pPr>
    </w:p>
    <w:p w:rsidR="00ED45E8" w:rsidRDefault="00ED45E8" w:rsidP="00EA0639">
      <w:pPr>
        <w:jc w:val="center"/>
      </w:pPr>
    </w:p>
    <w:p w:rsidR="00ED45E8" w:rsidRDefault="00ED45E8" w:rsidP="00EA0639">
      <w:pPr>
        <w:jc w:val="center"/>
      </w:pPr>
    </w:p>
    <w:p w:rsidR="00ED45E8" w:rsidRDefault="00ED45E8" w:rsidP="00EA0639">
      <w:pPr>
        <w:jc w:val="center"/>
      </w:pPr>
    </w:p>
    <w:p w:rsidR="00ED45E8" w:rsidRDefault="00ED45E8" w:rsidP="00EA063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384.75pt">
            <v:imagedata r:id="rId4" o:title=""/>
          </v:shape>
        </w:pict>
      </w:r>
    </w:p>
    <w:sectPr w:rsidR="00ED45E8" w:rsidSect="00BF4B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30BC"/>
    <w:rsid w:val="002E14D2"/>
    <w:rsid w:val="003B469B"/>
    <w:rsid w:val="003E4062"/>
    <w:rsid w:val="00476098"/>
    <w:rsid w:val="00507140"/>
    <w:rsid w:val="00522F5C"/>
    <w:rsid w:val="0092784C"/>
    <w:rsid w:val="00A356CC"/>
    <w:rsid w:val="00AD03DE"/>
    <w:rsid w:val="00BF4BD5"/>
    <w:rsid w:val="00CA6DDF"/>
    <w:rsid w:val="00D530BC"/>
    <w:rsid w:val="00DC41F4"/>
    <w:rsid w:val="00DD665F"/>
    <w:rsid w:val="00EA0639"/>
    <w:rsid w:val="00ED45E8"/>
    <w:rsid w:val="3F9B3A35"/>
    <w:rsid w:val="42945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BD5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7</Words>
  <Characters>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本人荣获中国宋庆龄基金会和世界华人摄影学会</dc:title>
  <dc:subject/>
  <dc:creator>Administrator</dc:creator>
  <cp:keywords/>
  <dc:description/>
  <cp:lastModifiedBy>John</cp:lastModifiedBy>
  <cp:revision>3</cp:revision>
  <cp:lastPrinted>2016-09-04T09:51:00Z</cp:lastPrinted>
  <dcterms:created xsi:type="dcterms:W3CDTF">2016-07-31T10:04:00Z</dcterms:created>
  <dcterms:modified xsi:type="dcterms:W3CDTF">2016-09-04T09:51:00Z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